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4F4" w:rsidRDefault="002E7A6A" w:rsidP="004E5017">
      <w:pPr>
        <w:sectPr w:rsidR="00D804F4" w:rsidSect="00B8626B">
          <w:headerReference w:type="default" r:id="rId8"/>
          <w:footerReference w:type="default" r:id="rId9"/>
          <w:pgSz w:w="11906" w:h="16838"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670528" behindDoc="0" locked="0" layoutInCell="1" allowOverlap="1">
                <wp:simplePos x="0" y="0"/>
                <wp:positionH relativeFrom="column">
                  <wp:posOffset>1196193</wp:posOffset>
                </wp:positionH>
                <wp:positionV relativeFrom="paragraph">
                  <wp:posOffset>-469802</wp:posOffset>
                </wp:positionV>
                <wp:extent cx="4123593" cy="69459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23593" cy="6945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6A" w:rsidRDefault="002E7A6A" w:rsidP="002E7A6A">
                            <w:pPr>
                              <w:pStyle w:val="Heading1KS2"/>
                              <w:rPr>
                                <w:color w:val="003E7C"/>
                              </w:rPr>
                            </w:pPr>
                            <w:r>
                              <w:rPr>
                                <w:color w:val="003E7C"/>
                              </w:rPr>
                              <w:t>Facts About Greece</w:t>
                            </w:r>
                          </w:p>
                          <w:p w:rsidR="002E7A6A" w:rsidRDefault="002E7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4.2pt;margin-top:-37pt;width:324.7pt;height:54.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" fillcolor="white [3201]" stroked="f" strokeweight=".5pt">
                <v:textbox>
                  <w:txbxContent>
                    <w:p w:rsidR="002E7A6A" w:rsidRDefault="002E7A6A" w:rsidP="002E7A6A">
                      <w:pPr>
                        <w:pStyle w:val="Heading1KS2"/>
                        <w:rPr>
                          <w:color w:val="003E7C"/>
                        </w:rPr>
                      </w:pPr>
                      <w:r>
                        <w:rPr>
                          <w:color w:val="003E7C"/>
                        </w:rPr>
                        <w:t xml:space="preserve">Facts </w:t>
                      </w:r>
                      <w:proofErr w:type="gramStart"/>
                      <w:r>
                        <w:rPr>
                          <w:color w:val="003E7C"/>
                        </w:rPr>
                        <w:t>About</w:t>
                      </w:r>
                      <w:proofErr w:type="gramEnd"/>
                      <w:r>
                        <w:rPr>
                          <w:color w:val="003E7C"/>
                        </w:rPr>
                        <w:t xml:space="preserve"> Greece</w:t>
                      </w:r>
                    </w:p>
                    <w:p w:rsidR="002E7A6A" w:rsidRDefault="002E7A6A"/>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B8DC392" wp14:editId="58947986">
                <wp:simplePos x="0" y="0"/>
                <wp:positionH relativeFrom="column">
                  <wp:posOffset>3418840</wp:posOffset>
                </wp:positionH>
                <wp:positionV relativeFrom="paragraph">
                  <wp:posOffset>2994025</wp:posOffset>
                </wp:positionV>
                <wp:extent cx="2382520" cy="39560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382520"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6A" w:rsidRPr="002E7A6A" w:rsidRDefault="002E7A6A">
                            <w:pPr>
                              <w:rPr>
                                <w:color w:val="FFFFFF" w:themeColor="background1"/>
                              </w:rPr>
                            </w:pPr>
                            <w:r w:rsidRPr="002E7A6A">
                              <w:rPr>
                                <w:color w:val="FFFFFF" w:themeColor="background1"/>
                              </w:rPr>
                              <w:t xml:space="preserve">Average </w:t>
                            </w:r>
                            <w:r>
                              <w:rPr>
                                <w:color w:val="FFFFFF" w:themeColor="background1"/>
                              </w:rPr>
                              <w:t>winter</w:t>
                            </w:r>
                            <w:r w:rsidRPr="002E7A6A">
                              <w:rPr>
                                <w:color w:val="FFFFFF" w:themeColor="background1"/>
                              </w:rPr>
                              <w:t xml:space="preserve">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DC392" id="Text Box 6" o:spid="_x0000_s1027" type="#_x0000_t202" style="position:absolute;left:0;text-align:left;margin-left:269.2pt;margin-top:235.75pt;width:187.6pt;height:31.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" filled="f" stroked="f" strokeweight=".5pt">
                <v:textbox>
                  <w:txbxContent>
                    <w:p w:rsidR="002E7A6A" w:rsidRPr="002E7A6A" w:rsidRDefault="002E7A6A">
                      <w:pPr>
                        <w:rPr>
                          <w:color w:val="FFFFFF" w:themeColor="background1"/>
                        </w:rPr>
                      </w:pPr>
                      <w:r w:rsidRPr="002E7A6A">
                        <w:rPr>
                          <w:color w:val="FFFFFF" w:themeColor="background1"/>
                        </w:rPr>
                        <w:t xml:space="preserve">Average </w:t>
                      </w:r>
                      <w:r>
                        <w:rPr>
                          <w:color w:val="FFFFFF" w:themeColor="background1"/>
                        </w:rPr>
                        <w:t>winter</w:t>
                      </w:r>
                      <w:r w:rsidRPr="002E7A6A">
                        <w:rPr>
                          <w:color w:val="FFFFFF" w:themeColor="background1"/>
                        </w:rPr>
                        <w:t xml:space="preserve"> temperature: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E2FA04A" wp14:editId="642515F7">
                <wp:simplePos x="0" y="0"/>
                <wp:positionH relativeFrom="column">
                  <wp:posOffset>3409852</wp:posOffset>
                </wp:positionH>
                <wp:positionV relativeFrom="paragraph">
                  <wp:posOffset>3639185</wp:posOffset>
                </wp:positionV>
                <wp:extent cx="2382520" cy="39560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382520"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6A" w:rsidRPr="002E7A6A" w:rsidRDefault="002E7A6A" w:rsidP="002E7A6A">
                            <w:pPr>
                              <w:rPr>
                                <w:color w:val="FFFFFF" w:themeColor="background1"/>
                              </w:rPr>
                            </w:pPr>
                            <w:r>
                              <w:rPr>
                                <w:color w:val="FFFFFF" w:themeColor="background1"/>
                              </w:rPr>
                              <w:t>Average winter</w:t>
                            </w:r>
                            <w:r w:rsidRPr="002E7A6A">
                              <w:rPr>
                                <w:color w:val="FFFFFF" w:themeColor="background1"/>
                              </w:rPr>
                              <w:t xml:space="preserve"> </w:t>
                            </w:r>
                            <w:r>
                              <w:rPr>
                                <w:color w:val="FFFFFF" w:themeColor="background1"/>
                              </w:rPr>
                              <w:t>rainfall</w:t>
                            </w:r>
                            <w:r w:rsidRPr="002E7A6A">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FA04A" id="Text Box 8" o:spid="_x0000_s1028" type="#_x0000_t202" style="position:absolute;left:0;text-align:left;margin-left:268.5pt;margin-top:286.55pt;width:187.6pt;height:31.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" filled="f" stroked="f" strokeweight=".5pt">
                <v:textbox>
                  <w:txbxContent>
                    <w:p w:rsidR="002E7A6A" w:rsidRPr="002E7A6A" w:rsidRDefault="002E7A6A" w:rsidP="002E7A6A">
                      <w:pPr>
                        <w:rPr>
                          <w:color w:val="FFFFFF" w:themeColor="background1"/>
                        </w:rPr>
                      </w:pPr>
                      <w:r>
                        <w:rPr>
                          <w:color w:val="FFFFFF" w:themeColor="background1"/>
                        </w:rPr>
                        <w:t>Average winter</w:t>
                      </w:r>
                      <w:r w:rsidRPr="002E7A6A">
                        <w:rPr>
                          <w:color w:val="FFFFFF" w:themeColor="background1"/>
                        </w:rPr>
                        <w:t xml:space="preserve"> </w:t>
                      </w:r>
                      <w:r>
                        <w:rPr>
                          <w:color w:val="FFFFFF" w:themeColor="background1"/>
                        </w:rPr>
                        <w:t>rainfall</w:t>
                      </w:r>
                      <w:r w:rsidRPr="002E7A6A">
                        <w:rPr>
                          <w:color w:val="FFFFFF" w:themeColor="background1"/>
                        </w:rPr>
                        <w: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726E072" wp14:editId="697D48F5">
                <wp:simplePos x="0" y="0"/>
                <wp:positionH relativeFrom="column">
                  <wp:posOffset>202223</wp:posOffset>
                </wp:positionH>
                <wp:positionV relativeFrom="paragraph">
                  <wp:posOffset>3639381</wp:posOffset>
                </wp:positionV>
                <wp:extent cx="2382715" cy="395654"/>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2382715" cy="3956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6A" w:rsidRPr="002E7A6A" w:rsidRDefault="002E7A6A" w:rsidP="002E7A6A">
                            <w:pPr>
                              <w:rPr>
                                <w:color w:val="FFFFFF" w:themeColor="background1"/>
                              </w:rPr>
                            </w:pPr>
                            <w:r w:rsidRPr="002E7A6A">
                              <w:rPr>
                                <w:color w:val="FFFFFF" w:themeColor="background1"/>
                              </w:rPr>
                              <w:t xml:space="preserve">Average summer </w:t>
                            </w:r>
                            <w:r>
                              <w:rPr>
                                <w:color w:val="FFFFFF" w:themeColor="background1"/>
                              </w:rPr>
                              <w:t>rainfall</w:t>
                            </w:r>
                            <w:r w:rsidRPr="002E7A6A">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6E072" id="Text Box 5" o:spid="_x0000_s1029" type="#_x0000_t202" style="position:absolute;left:0;text-align:left;margin-left:15.9pt;margin-top:286.55pt;width:187.6pt;height:31.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" filled="f" stroked="f" strokeweight=".5pt">
                <v:textbox>
                  <w:txbxContent>
                    <w:p w:rsidR="002E7A6A" w:rsidRPr="002E7A6A" w:rsidRDefault="002E7A6A" w:rsidP="002E7A6A">
                      <w:pPr>
                        <w:rPr>
                          <w:color w:val="FFFFFF" w:themeColor="background1"/>
                        </w:rPr>
                      </w:pPr>
                      <w:r w:rsidRPr="002E7A6A">
                        <w:rPr>
                          <w:color w:val="FFFFFF" w:themeColor="background1"/>
                        </w:rPr>
                        <w:t xml:space="preserve">Average summer </w:t>
                      </w:r>
                      <w:r>
                        <w:rPr>
                          <w:color w:val="FFFFFF" w:themeColor="background1"/>
                        </w:rPr>
                        <w:t>rainfall</w:t>
                      </w:r>
                      <w:r w:rsidRPr="002E7A6A">
                        <w:rPr>
                          <w:color w:val="FFFFFF" w:themeColor="background1"/>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211455</wp:posOffset>
                </wp:positionH>
                <wp:positionV relativeFrom="paragraph">
                  <wp:posOffset>2994367</wp:posOffset>
                </wp:positionV>
                <wp:extent cx="2382715" cy="395654"/>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2382715" cy="3956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6A" w:rsidRPr="002E7A6A" w:rsidRDefault="002E7A6A">
                            <w:pPr>
                              <w:rPr>
                                <w:color w:val="FFFFFF" w:themeColor="background1"/>
                              </w:rPr>
                            </w:pPr>
                            <w:r w:rsidRPr="002E7A6A">
                              <w:rPr>
                                <w:color w:val="FFFFFF" w:themeColor="background1"/>
                              </w:rPr>
                              <w:t>Average summer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0" type="#_x0000_t202" style="position:absolute;left:0;text-align:left;margin-left:16.65pt;margin-top:235.8pt;width:187.6pt;height:31.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" filled="f" stroked="f" strokeweight=".5pt">
                <v:textbox>
                  <w:txbxContent>
                    <w:p w:rsidR="002E7A6A" w:rsidRPr="002E7A6A" w:rsidRDefault="002E7A6A">
                      <w:pPr>
                        <w:rPr>
                          <w:color w:val="FFFFFF" w:themeColor="background1"/>
                        </w:rPr>
                      </w:pPr>
                      <w:r w:rsidRPr="002E7A6A">
                        <w:rPr>
                          <w:color w:val="FFFFFF" w:themeColor="background1"/>
                        </w:rPr>
                        <w:t>Average summer temperature: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EB20CE7" wp14:editId="1FA5CC31">
                <wp:simplePos x="0" y="0"/>
                <wp:positionH relativeFrom="column">
                  <wp:posOffset>501015</wp:posOffset>
                </wp:positionH>
                <wp:positionV relativeFrom="paragraph">
                  <wp:posOffset>6561992</wp:posOffset>
                </wp:positionV>
                <wp:extent cx="5952392" cy="2233246"/>
                <wp:effectExtent l="0" t="0" r="0" b="0"/>
                <wp:wrapNone/>
                <wp:docPr id="3" name="Text Box 3"/>
                <wp:cNvGraphicFramePr/>
                <a:graphic xmlns:a="http://schemas.openxmlformats.org/drawingml/2006/main">
                  <a:graphicData uri="http://schemas.microsoft.com/office/word/2010/wordprocessingShape">
                    <wps:wsp>
                      <wps:cNvSpPr txBox="1"/>
                      <wps:spPr>
                        <a:xfrm>
                          <a:off x="0" y="0"/>
                          <a:ext cx="5952392" cy="2233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6A" w:rsidRDefault="002E7A6A" w:rsidP="002E7A6A">
                            <w:pPr>
                              <w:pStyle w:val="KS2BodyCopyKS2"/>
                            </w:pPr>
                            <w:r>
                              <w:t>Eighty percent of Greece consists of mountains or hills, making it one of the most mountainous areas in Europe. Mount Olympus is the highest peak in Greece, measuring 9754 feet high. According to Greek legend, when God created the world, he sifted the earth through a strainer. After giving each country good soil, he threw the stones that were left over his shoulder and created Greece.</w:t>
                            </w:r>
                          </w:p>
                          <w:p w:rsidR="002E7A6A" w:rsidRDefault="002E7A6A" w:rsidP="002E7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0CE7" id="Text Box 3" o:spid="_x0000_s1031" type="#_x0000_t202" style="position:absolute;left:0;text-align:left;margin-left:39.45pt;margin-top:516.7pt;width:468.7pt;height:17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" filled="f" stroked="f" strokeweight=".5pt">
                <v:textbox>
                  <w:txbxContent>
                    <w:p w:rsidR="002E7A6A" w:rsidRDefault="002E7A6A" w:rsidP="002E7A6A">
                      <w:pPr>
                        <w:pStyle w:val="KS2BodyCopyKS2"/>
                      </w:pPr>
                      <w:r>
                        <w:t>Eighty percent of Greece consists of mountains or hills, making it one of the most mountainous areas in Europe. Mount Olympus is the highest peak in Greece, measuring 9754 feet high. According to Greek legend, when God created the world, he sifted the earth through a strainer. After giving each country good soil, he threw the stones that were left over his shoulder and created Greece.</w:t>
                      </w:r>
                    </w:p>
                    <w:p w:rsidR="002E7A6A" w:rsidRDefault="002E7A6A" w:rsidP="002E7A6A"/>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CFF51F0" wp14:editId="39F717F7">
                <wp:simplePos x="0" y="0"/>
                <wp:positionH relativeFrom="column">
                  <wp:posOffset>3297555</wp:posOffset>
                </wp:positionH>
                <wp:positionV relativeFrom="paragraph">
                  <wp:posOffset>4163744</wp:posOffset>
                </wp:positionV>
                <wp:extent cx="3323150" cy="2233246"/>
                <wp:effectExtent l="0" t="0" r="0" b="0"/>
                <wp:wrapNone/>
                <wp:docPr id="2" name="Text Box 2"/>
                <wp:cNvGraphicFramePr/>
                <a:graphic xmlns:a="http://schemas.openxmlformats.org/drawingml/2006/main">
                  <a:graphicData uri="http://schemas.microsoft.com/office/word/2010/wordprocessingShape">
                    <wps:wsp>
                      <wps:cNvSpPr txBox="1"/>
                      <wps:spPr>
                        <a:xfrm>
                          <a:off x="0" y="0"/>
                          <a:ext cx="3323150" cy="2233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6A" w:rsidRDefault="002E7A6A" w:rsidP="002E7A6A">
                            <w:pPr>
                              <w:pStyle w:val="KS2BodyCopyKS2"/>
                              <w:spacing w:line="276" w:lineRule="auto"/>
                              <w:jc w:val="left"/>
                              <w:rPr>
                                <w:spacing w:val="-5"/>
                              </w:rPr>
                            </w:pPr>
                            <w:r>
                              <w:rPr>
                                <w:spacing w:val="-5"/>
                              </w:rPr>
                              <w:t>Greece has a warm, sunny climate and enjoys more than 250 days of sunshine a year on average. It has a typically Mediterranean climate with hot, dry summers and mild, rainy winters. Most people consider Greece to be a summer holiday destination, although there are also popular ski resorts in the mountainous regions to the north of Athens.</w:t>
                            </w:r>
                          </w:p>
                          <w:p w:rsidR="002E7A6A" w:rsidRDefault="002E7A6A" w:rsidP="002E7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F51F0" id="Text Box 2" o:spid="_x0000_s1032" type="#_x0000_t202" style="position:absolute;left:0;text-align:left;margin-left:259.65pt;margin-top:327.85pt;width:261.65pt;height:1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" filled="f" stroked="f" strokeweight=".5pt">
                <v:textbox>
                  <w:txbxContent>
                    <w:p w:rsidR="002E7A6A" w:rsidRDefault="002E7A6A" w:rsidP="002E7A6A">
                      <w:pPr>
                        <w:pStyle w:val="KS2BodyCopyKS2"/>
                        <w:spacing w:line="276" w:lineRule="auto"/>
                        <w:jc w:val="left"/>
                        <w:rPr>
                          <w:spacing w:val="-5"/>
                        </w:rPr>
                      </w:pPr>
                      <w:r>
                        <w:rPr>
                          <w:spacing w:val="-5"/>
                        </w:rPr>
                        <w:t>Greece has a warm, sunny climate and enjoys more than 250 days of sunshine a year on average. It has a typically Mediterranean climate with hot, dry summers and mild, rainy winters. Most people consider Greece to be a summer holiday destination, although there are also popular ski resorts in the mountainous regions to the north of Athens.</w:t>
                      </w:r>
                    </w:p>
                    <w:p w:rsidR="002E7A6A" w:rsidRDefault="002E7A6A" w:rsidP="002E7A6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316865</wp:posOffset>
                </wp:positionH>
                <wp:positionV relativeFrom="paragraph">
                  <wp:posOffset>224253</wp:posOffset>
                </wp:positionV>
                <wp:extent cx="3455377" cy="2699238"/>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455377" cy="2699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6A" w:rsidRDefault="002E7A6A" w:rsidP="002E7A6A">
                            <w:pPr>
                              <w:pStyle w:val="KS2BodyCopyKS2"/>
                              <w:spacing w:line="276" w:lineRule="auto"/>
                            </w:pPr>
                            <w:r>
                              <w:t xml:space="preserve">Greece is a country in the south-east of Europe. Mainland Greece shares its borders with Albania, Turkey, North Macedonia and Bulgaria It is often referred to as a crossroads between Europe, Asia and Africa. </w:t>
                            </w:r>
                          </w:p>
                          <w:p w:rsidR="002E7A6A" w:rsidRDefault="002E7A6A" w:rsidP="002E7A6A">
                            <w:r>
                              <w:t>Greece enjoys 8,479 miles of coastline with a vast number of islands dotted throughout the Aegean, Ionian and Mediterranean Seas. The largest island is Crete, which is a popular holiday destination for tourists.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3" type="#_x0000_t202" style="position:absolute;left:0;text-align:left;margin-left:24.95pt;margin-top:17.65pt;width:272.1pt;height:21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" filled="f" stroked="f" strokeweight=".5pt">
                <v:textbox>
                  <w:txbxContent>
                    <w:p w:rsidR="002E7A6A" w:rsidRDefault="002E7A6A" w:rsidP="002E7A6A">
                      <w:pPr>
                        <w:pStyle w:val="KS2BodyCopyKS2"/>
                        <w:spacing w:line="276" w:lineRule="auto"/>
                      </w:pPr>
                      <w:r>
                        <w:t xml:space="preserve">Greece is a country in the south-east of Europe. Mainland Greece shares its borders with Albania, Turkey, North Macedonia and Bulgaria It is often referred to as a crossroads between Europe, Asia and Africa. </w:t>
                      </w:r>
                    </w:p>
                    <w:p w:rsidR="002E7A6A" w:rsidRDefault="002E7A6A" w:rsidP="002E7A6A">
                      <w:r>
                        <w:t>Greece enjoys 8,479 miles of coastline with a vast number of islands dotted throughout the Aegean, Ionian and Mediterranean Seas. The largest island is Crete, which is a popular holiday destination for tourists.</w:t>
                      </w:r>
                    </w:p>
                  </w:txbxContent>
                </v:textbox>
              </v:shape>
            </w:pict>
          </mc:Fallback>
        </mc:AlternateContent>
      </w:r>
    </w:p>
    <w:p w:rsidR="00D1556F" w:rsidRDefault="007B20E2" w:rsidP="004E5017">
      <w:pPr>
        <w:sectPr w:rsidR="00D1556F" w:rsidSect="00B8626B">
          <w:headerReference w:type="default" r:id="rId10"/>
          <w:footerReference w:type="default" r:id="rId11"/>
          <w:pgSz w:w="11906" w:h="16838" w:code="9"/>
          <w:pgMar w:top="567" w:right="567" w:bottom="1361" w:left="567" w:header="567" w:footer="0" w:gutter="0"/>
          <w:cols w:space="708"/>
          <w:docGrid w:linePitch="360"/>
        </w:sectPr>
      </w:pPr>
      <w:r>
        <w:rPr>
          <w:noProof/>
        </w:rPr>
        <w:lastRenderedPageBreak/>
        <mc:AlternateContent>
          <mc:Choice Requires="wps">
            <w:drawing>
              <wp:anchor distT="0" distB="0" distL="114300" distR="114300" simplePos="0" relativeHeight="251674624" behindDoc="0" locked="0" layoutInCell="1" allowOverlap="1" wp14:anchorId="4058461A" wp14:editId="15861F5A">
                <wp:simplePos x="0" y="0"/>
                <wp:positionH relativeFrom="column">
                  <wp:posOffset>422470</wp:posOffset>
                </wp:positionH>
                <wp:positionV relativeFrom="paragraph">
                  <wp:posOffset>2607505</wp:posOffset>
                </wp:positionV>
                <wp:extent cx="6093070" cy="259373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093070" cy="2593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0E2" w:rsidRDefault="007B20E2" w:rsidP="007B20E2">
                            <w:pPr>
                              <w:pStyle w:val="KS2BodyCopyKS2"/>
                              <w:spacing w:line="276" w:lineRule="auto"/>
                            </w:pPr>
                            <w:r>
                              <w:t>Seas. The largest island is Crete, which is a popular holiday destination for tourists.</w:t>
                            </w:r>
                          </w:p>
                          <w:p w:rsidR="007B20E2" w:rsidRDefault="007B20E2" w:rsidP="007B20E2">
                            <w:pPr>
                              <w:pStyle w:val="KS2BodyCopyKS2"/>
                              <w:spacing w:line="276" w:lineRule="auto"/>
                              <w:rPr>
                                <w:spacing w:val="-5"/>
                              </w:rPr>
                            </w:pPr>
                            <w:r>
                              <w:rPr>
                                <w:spacing w:val="-5"/>
                              </w:rPr>
                              <w:t>Greece has a warm, sunny climate and enjoys more than 250 days of sunshine a year on average. It has a typically Mediterranean climate with hot, dry summers and mild, rainy winters. Most people consider Greece to be a summer holiday destination, although there are also popular ski resorts in the mountainous regions to the north of Athens.</w:t>
                            </w:r>
                          </w:p>
                          <w:p w:rsidR="007B20E2" w:rsidRDefault="007B20E2" w:rsidP="007B2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461A" id="Text Box 14" o:spid="_x0000_s1034" type="#_x0000_t202" style="position:absolute;left:0;text-align:left;margin-left:33.25pt;margin-top:205.3pt;width:479.75pt;height:20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" filled="f" stroked="f" strokeweight=".5pt">
                <v:textbox>
                  <w:txbxContent>
                    <w:p w:rsidR="007B20E2" w:rsidRDefault="007B20E2" w:rsidP="007B20E2">
                      <w:pPr>
                        <w:pStyle w:val="KS2BodyCopyKS2"/>
                        <w:spacing w:line="276" w:lineRule="auto"/>
                      </w:pPr>
                      <w:r>
                        <w:t>Seas. The largest island is Crete, which is a popular holiday destination for tourists.</w:t>
                      </w:r>
                    </w:p>
                    <w:p w:rsidR="007B20E2" w:rsidRDefault="007B20E2" w:rsidP="007B20E2">
                      <w:pPr>
                        <w:pStyle w:val="KS2BodyCopyKS2"/>
                        <w:spacing w:line="276" w:lineRule="auto"/>
                        <w:rPr>
                          <w:spacing w:val="-5"/>
                        </w:rPr>
                      </w:pPr>
                      <w:r>
                        <w:rPr>
                          <w:spacing w:val="-5"/>
                        </w:rPr>
                        <w:t>Greece has a warm, sunny climate and enjoys more than 250 days of sunshine a year on average. It has a typically Mediterranean climate with hot, dry summers and mild, rainy winters. Most people consider Greece to be a summer holiday destination, although there are also popular ski resorts in the mountainous regions to the north of Athens.</w:t>
                      </w:r>
                    </w:p>
                    <w:p w:rsidR="007B20E2" w:rsidRDefault="007B20E2" w:rsidP="007B20E2"/>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E4B501F" wp14:editId="7A4D64B0">
                <wp:simplePos x="0" y="0"/>
                <wp:positionH relativeFrom="column">
                  <wp:posOffset>3710305</wp:posOffset>
                </wp:positionH>
                <wp:positionV relativeFrom="paragraph">
                  <wp:posOffset>179803</wp:posOffset>
                </wp:positionV>
                <wp:extent cx="2874645" cy="259373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74645" cy="2593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0E2" w:rsidRDefault="007B20E2" w:rsidP="007B20E2">
                            <w:pPr>
                              <w:pStyle w:val="KS2BodyCopyKS2"/>
                            </w:pPr>
                            <w:r>
                              <w:t xml:space="preserve">Greece is a country in the south-east of Europe. Mainland Greece shares its borders with Albania, Turkey, North Macedonia and Bulgaria It is often referred to as a crossroads between Europe, Asia and Africa. </w:t>
                            </w:r>
                          </w:p>
                          <w:p w:rsidR="007B20E2" w:rsidRDefault="007B20E2" w:rsidP="007B20E2">
                            <w:r>
                              <w:t xml:space="preserve">Greece enjoys 8,479 miles of coastline with a vast number of islands dotted throughout the Aegean, Ionian and Mediterranean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B501F" id="Text Box 13" o:spid="_x0000_s1035" type="#_x0000_t202" style="position:absolute;left:0;text-align:left;margin-left:292.15pt;margin-top:14.15pt;width:226.35pt;height:20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" filled="f" stroked="f" strokeweight=".5pt">
                <v:textbox>
                  <w:txbxContent>
                    <w:p w:rsidR="007B20E2" w:rsidRDefault="007B20E2" w:rsidP="007B20E2">
                      <w:pPr>
                        <w:pStyle w:val="KS2BodyCopyKS2"/>
                      </w:pPr>
                      <w:r>
                        <w:t xml:space="preserve">Greece is a country in the south-east of Europe. Mainland Greece shares its borders with Albania, Turkey, North Macedonia and Bulgaria It is often referred to as a crossroads between Europe, Asia and Africa. </w:t>
                      </w:r>
                    </w:p>
                    <w:p w:rsidR="007B20E2" w:rsidRDefault="007B20E2" w:rsidP="007B20E2">
                      <w:r>
                        <w:t xml:space="preserve">Greece enjoys 8,479 miles of coastline with a vast number of islands dotted throughout the Aegean, Ionian and Mediterranean </w:t>
                      </w:r>
                    </w:p>
                  </w:txbxContent>
                </v:textbox>
              </v:shape>
            </w:pict>
          </mc:Fallback>
        </mc:AlternateContent>
      </w:r>
    </w:p>
    <w:p w:rsidR="00E75CC9" w:rsidRDefault="007B20E2" w:rsidP="004E5017">
      <w:pPr>
        <w:sectPr w:rsidR="00E75CC9" w:rsidSect="00B8626B">
          <w:headerReference w:type="default" r:id="rId12"/>
          <w:footerReference w:type="default" r:id="rId13"/>
          <w:pgSz w:w="11906" w:h="16838" w:code="9"/>
          <w:pgMar w:top="567" w:right="567" w:bottom="1361" w:left="567" w:header="567" w:footer="0" w:gutter="0"/>
          <w:cols w:space="708"/>
          <w:docGrid w:linePitch="360"/>
        </w:sectPr>
      </w:pPr>
      <w:r>
        <w:rPr>
          <w:noProof/>
        </w:rPr>
        <w:lastRenderedPageBreak/>
        <mc:AlternateContent>
          <mc:Choice Requires="wps">
            <w:drawing>
              <wp:anchor distT="0" distB="0" distL="114300" distR="114300" simplePos="0" relativeHeight="251676672" behindDoc="0" locked="0" layoutInCell="1" allowOverlap="1" wp14:anchorId="777DEC82" wp14:editId="34E73688">
                <wp:simplePos x="0" y="0"/>
                <wp:positionH relativeFrom="margin">
                  <wp:align>right</wp:align>
                </wp:positionH>
                <wp:positionV relativeFrom="paragraph">
                  <wp:posOffset>-478692</wp:posOffset>
                </wp:positionV>
                <wp:extent cx="6831623" cy="933743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831623" cy="9337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0E2" w:rsidRDefault="007B20E2" w:rsidP="007B20E2">
                            <w:pPr>
                              <w:pStyle w:val="Heading1KS2"/>
                            </w:pPr>
                            <w:r>
                              <w:t>Questions</w:t>
                            </w:r>
                          </w:p>
                          <w:p w:rsidR="007B20E2" w:rsidRDefault="007B20E2" w:rsidP="007B20E2">
                            <w:pPr>
                              <w:pStyle w:val="NumberedBulletsKS2"/>
                              <w:numPr>
                                <w:ilvl w:val="0"/>
                                <w:numId w:val="3"/>
                              </w:numPr>
                            </w:pPr>
                            <w:r>
                              <w:t>On which continent can you find Greece?</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Pr="007B20E2" w:rsidRDefault="007B20E2" w:rsidP="007B20E2">
                                  <w:pPr>
                                    <w:pStyle w:val="NumberedBulletsKS2"/>
                                    <w:ind w:left="0" w:firstLine="0"/>
                                    <w:rPr>
                                      <w:sz w:val="16"/>
                                      <w:szCs w:val="16"/>
                                    </w:rPr>
                                  </w:pPr>
                                </w:p>
                              </w:tc>
                            </w:tr>
                          </w:tbl>
                          <w:p w:rsidR="007B20E2" w:rsidRDefault="007B20E2" w:rsidP="007B20E2">
                            <w:pPr>
                              <w:pStyle w:val="NumberedBulletsKS2"/>
                            </w:pPr>
                            <w:r>
                              <w:tab/>
                            </w:r>
                          </w:p>
                          <w:p w:rsidR="007B20E2" w:rsidRPr="007B20E2" w:rsidRDefault="007B20E2" w:rsidP="007B20E2">
                            <w:pPr>
                              <w:pStyle w:val="NumberedBulletsKS2"/>
                              <w:numPr>
                                <w:ilvl w:val="0"/>
                                <w:numId w:val="3"/>
                              </w:numPr>
                              <w:rPr>
                                <w:u w:val="thick"/>
                              </w:rPr>
                            </w:pPr>
                            <w:r>
                              <w:t>How many countries border Greece? Write them in alphabetical order.</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pPr>
                                </w:p>
                              </w:tc>
                            </w:tr>
                          </w:tbl>
                          <w:p w:rsidR="007B20E2" w:rsidRDefault="007B20E2" w:rsidP="007B20E2">
                            <w:pPr>
                              <w:pStyle w:val="NumberedBulletsKS2"/>
                              <w:ind w:left="700" w:firstLine="0"/>
                              <w:rPr>
                                <w:u w:val="thick"/>
                              </w:rPr>
                            </w:pPr>
                            <w:r>
                              <w:tab/>
                            </w:r>
                          </w:p>
                          <w:p w:rsidR="007B20E2" w:rsidRPr="007B20E2" w:rsidRDefault="007B20E2" w:rsidP="007B20E2">
                            <w:pPr>
                              <w:pStyle w:val="NumberedBulletsKS2"/>
                              <w:numPr>
                                <w:ilvl w:val="0"/>
                                <w:numId w:val="3"/>
                              </w:numPr>
                              <w:rPr>
                                <w:u w:val="thick"/>
                              </w:rPr>
                            </w:pPr>
                            <w:r>
                              <w:t>Which seas flow around Greece and its many islands?</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Pr="007B20E2" w:rsidRDefault="007B20E2" w:rsidP="007B20E2">
                            <w:pPr>
                              <w:pStyle w:val="NumberedBulletsKS2"/>
                              <w:numPr>
                                <w:ilvl w:val="0"/>
                                <w:numId w:val="3"/>
                              </w:numPr>
                              <w:rPr>
                                <w:u w:val="thick"/>
                              </w:rPr>
                            </w:pPr>
                            <w:r>
                              <w:t>Which is the largest Greek island?</w:t>
                            </w:r>
                            <w:r>
                              <w:tab/>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Pr="007B20E2" w:rsidRDefault="007B20E2" w:rsidP="007B20E2">
                            <w:pPr>
                              <w:pStyle w:val="NumberedBulletsKS2"/>
                              <w:numPr>
                                <w:ilvl w:val="0"/>
                                <w:numId w:val="3"/>
                              </w:numPr>
                              <w:rPr>
                                <w:u w:val="thick"/>
                              </w:rPr>
                            </w:pPr>
                            <w:r>
                              <w:t>Give two reasons why Greece is popular with tourists.</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Pr="007B20E2" w:rsidRDefault="007B20E2" w:rsidP="007B20E2">
                            <w:pPr>
                              <w:pStyle w:val="NumberedBulletsKS2"/>
                              <w:numPr>
                                <w:ilvl w:val="0"/>
                                <w:numId w:val="3"/>
                              </w:numPr>
                              <w:rPr>
                                <w:u w:val="thick"/>
                              </w:rPr>
                            </w:pPr>
                            <w:r>
                              <w:t>Explain what is meant by a ‘Mediterranean climate’.</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095F16" w:rsidRDefault="00095F16"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Pr="007B20E2" w:rsidRDefault="007B20E2" w:rsidP="007B20E2">
                            <w:pPr>
                              <w:pStyle w:val="NumberedBulletsKS2"/>
                              <w:numPr>
                                <w:ilvl w:val="0"/>
                                <w:numId w:val="3"/>
                              </w:numPr>
                              <w:rPr>
                                <w:u w:val="thick"/>
                              </w:rPr>
                            </w:pPr>
                            <w:r>
                              <w:t>What is the capital city of Greece?</w:t>
                            </w:r>
                            <w:r>
                              <w:tab/>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Default="007B20E2" w:rsidP="00095F16">
                            <w:pPr>
                              <w:pStyle w:val="ListParagraph"/>
                              <w:numPr>
                                <w:ilvl w:val="0"/>
                                <w:numId w:val="0"/>
                              </w:numPr>
                              <w:ind w:left="7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DEC82" id="_x0000_t202" coordsize="21600,21600" o:spt="202" path="m,l,21600r21600,l21600,xe">
                <v:stroke joinstyle="miter"/>
                <v:path gradientshapeok="t" o:connecttype="rect"/>
              </v:shapetype>
              <v:shape id="Text Box 16" o:spid="_x0000_s1036" type="#_x0000_t202" style="position:absolute;left:0;text-align:left;margin-left:486.7pt;margin-top:-37.7pt;width:537.9pt;height:735.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" filled="f" stroked="f" strokeweight=".5pt">
                <v:textbox>
                  <w:txbxContent>
                    <w:p w:rsidR="007B20E2" w:rsidRDefault="007B20E2" w:rsidP="007B20E2">
                      <w:pPr>
                        <w:pStyle w:val="Heading1KS2"/>
                      </w:pPr>
                      <w:r>
                        <w:t>Questions</w:t>
                      </w:r>
                    </w:p>
                    <w:p w:rsidR="007B20E2" w:rsidRDefault="007B20E2" w:rsidP="007B20E2">
                      <w:pPr>
                        <w:pStyle w:val="NumberedBulletsKS2"/>
                        <w:numPr>
                          <w:ilvl w:val="0"/>
                          <w:numId w:val="3"/>
                        </w:numPr>
                      </w:pPr>
                      <w:r>
                        <w:t>On which continent can you find Greece?</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Pr="007B20E2" w:rsidRDefault="007B20E2" w:rsidP="007B20E2">
                            <w:pPr>
                              <w:pStyle w:val="NumberedBulletsKS2"/>
                              <w:ind w:left="0" w:firstLine="0"/>
                              <w:rPr>
                                <w:sz w:val="16"/>
                                <w:szCs w:val="16"/>
                              </w:rPr>
                            </w:pPr>
                          </w:p>
                        </w:tc>
                      </w:tr>
                    </w:tbl>
                    <w:p w:rsidR="007B20E2" w:rsidRDefault="007B20E2" w:rsidP="007B20E2">
                      <w:pPr>
                        <w:pStyle w:val="NumberedBulletsKS2"/>
                      </w:pPr>
                      <w:r>
                        <w:tab/>
                      </w:r>
                    </w:p>
                    <w:p w:rsidR="007B20E2" w:rsidRPr="007B20E2" w:rsidRDefault="007B20E2" w:rsidP="007B20E2">
                      <w:pPr>
                        <w:pStyle w:val="NumberedBulletsKS2"/>
                        <w:numPr>
                          <w:ilvl w:val="0"/>
                          <w:numId w:val="3"/>
                        </w:numPr>
                        <w:rPr>
                          <w:u w:val="thick"/>
                        </w:rPr>
                      </w:pPr>
                      <w:r>
                        <w:t>How many countries border Greece? Write them in alphabetical order.</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pPr>
                          </w:p>
                        </w:tc>
                      </w:tr>
                    </w:tbl>
                    <w:p w:rsidR="007B20E2" w:rsidRDefault="007B20E2" w:rsidP="007B20E2">
                      <w:pPr>
                        <w:pStyle w:val="NumberedBulletsKS2"/>
                        <w:ind w:left="700" w:firstLine="0"/>
                        <w:rPr>
                          <w:u w:val="thick"/>
                        </w:rPr>
                      </w:pPr>
                      <w:r>
                        <w:tab/>
                      </w:r>
                    </w:p>
                    <w:p w:rsidR="007B20E2" w:rsidRPr="007B20E2" w:rsidRDefault="007B20E2" w:rsidP="007B20E2">
                      <w:pPr>
                        <w:pStyle w:val="NumberedBulletsKS2"/>
                        <w:numPr>
                          <w:ilvl w:val="0"/>
                          <w:numId w:val="3"/>
                        </w:numPr>
                        <w:rPr>
                          <w:u w:val="thick"/>
                        </w:rPr>
                      </w:pPr>
                      <w:r>
                        <w:t>Which seas flow around Greece and its many islands?</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Pr="007B20E2" w:rsidRDefault="007B20E2" w:rsidP="007B20E2">
                      <w:pPr>
                        <w:pStyle w:val="NumberedBulletsKS2"/>
                        <w:numPr>
                          <w:ilvl w:val="0"/>
                          <w:numId w:val="3"/>
                        </w:numPr>
                        <w:rPr>
                          <w:u w:val="thick"/>
                        </w:rPr>
                      </w:pPr>
                      <w:r>
                        <w:t>Which is the largest Greek island?</w:t>
                      </w:r>
                      <w:r>
                        <w:tab/>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Pr="007B20E2" w:rsidRDefault="007B20E2" w:rsidP="007B20E2">
                      <w:pPr>
                        <w:pStyle w:val="NumberedBulletsKS2"/>
                        <w:numPr>
                          <w:ilvl w:val="0"/>
                          <w:numId w:val="3"/>
                        </w:numPr>
                        <w:rPr>
                          <w:u w:val="thick"/>
                        </w:rPr>
                      </w:pPr>
                      <w:r>
                        <w:t>Give two reasons why Greece is popular with tourists.</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Pr="007B20E2" w:rsidRDefault="007B20E2" w:rsidP="007B20E2">
                      <w:pPr>
                        <w:pStyle w:val="NumberedBulletsKS2"/>
                        <w:numPr>
                          <w:ilvl w:val="0"/>
                          <w:numId w:val="3"/>
                        </w:numPr>
                        <w:rPr>
                          <w:u w:val="thick"/>
                        </w:rPr>
                      </w:pPr>
                      <w:r>
                        <w:t>Explain what is meant by a ‘Mediterranean climate’.</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095F16" w:rsidRDefault="00095F16"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Pr="007B20E2" w:rsidRDefault="007B20E2" w:rsidP="007B20E2">
                      <w:pPr>
                        <w:pStyle w:val="NumberedBulletsKS2"/>
                        <w:numPr>
                          <w:ilvl w:val="0"/>
                          <w:numId w:val="3"/>
                        </w:numPr>
                        <w:rPr>
                          <w:u w:val="thick"/>
                        </w:rPr>
                      </w:pPr>
                      <w:r>
                        <w:t>What is the capital city of Greece?</w:t>
                      </w:r>
                      <w:r>
                        <w:tab/>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Default="007B20E2" w:rsidP="00095F16">
                      <w:pPr>
                        <w:pStyle w:val="ListParagraph"/>
                        <w:numPr>
                          <w:ilvl w:val="0"/>
                          <w:numId w:val="0"/>
                        </w:numPr>
                        <w:ind w:left="700"/>
                      </w:pPr>
                    </w:p>
                  </w:txbxContent>
                </v:textbox>
                <w10:wrap anchorx="margin"/>
              </v:shape>
            </w:pict>
          </mc:Fallback>
        </mc:AlternateContent>
      </w:r>
    </w:p>
    <w:p w:rsidR="009E4127" w:rsidRDefault="009E4127" w:rsidP="004E501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7B20E2" w:rsidP="009E4127">
      <w:r>
        <w:rPr>
          <w:noProof/>
        </w:rPr>
        <mc:AlternateContent>
          <mc:Choice Requires="wps">
            <w:drawing>
              <wp:anchor distT="0" distB="0" distL="114300" distR="114300" simplePos="0" relativeHeight="251678720" behindDoc="0" locked="0" layoutInCell="1" allowOverlap="1" wp14:anchorId="239E03D4" wp14:editId="0005A1C7">
                <wp:simplePos x="0" y="0"/>
                <wp:positionH relativeFrom="margin">
                  <wp:posOffset>8890</wp:posOffset>
                </wp:positionH>
                <wp:positionV relativeFrom="paragraph">
                  <wp:posOffset>-2783840</wp:posOffset>
                </wp:positionV>
                <wp:extent cx="6831623" cy="933743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831623" cy="9337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0E2" w:rsidRDefault="007B20E2" w:rsidP="007B20E2">
                            <w:pPr>
                              <w:pStyle w:val="Heading1KS2"/>
                            </w:pPr>
                            <w:r>
                              <w:t>Questions</w:t>
                            </w:r>
                          </w:p>
                          <w:p w:rsidR="007B20E2" w:rsidRDefault="007B20E2" w:rsidP="00095F16">
                            <w:pPr>
                              <w:pStyle w:val="NumberedBulletsKS2"/>
                              <w:numPr>
                                <w:ilvl w:val="0"/>
                                <w:numId w:val="5"/>
                              </w:numPr>
                              <w:rPr>
                                <w:u w:val="thick"/>
                              </w:rPr>
                            </w:pPr>
                            <w:r>
                              <w:t>Why is Greece known as the ‘cradle of Western civilisation’?</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Pr="007B20E2" w:rsidRDefault="007B20E2" w:rsidP="007B20E2">
                                  <w:pPr>
                                    <w:pStyle w:val="NumberedBulletsKS2"/>
                                    <w:ind w:left="0" w:firstLine="0"/>
                                    <w:rPr>
                                      <w:sz w:val="16"/>
                                      <w:szCs w:val="16"/>
                                    </w:rPr>
                                  </w:pPr>
                                </w:p>
                              </w:tc>
                            </w:tr>
                          </w:tbl>
                          <w:p w:rsidR="007B20E2" w:rsidRDefault="007B20E2" w:rsidP="007B20E2">
                            <w:pPr>
                              <w:pStyle w:val="NumberedBulletsKS2"/>
                            </w:pPr>
                            <w:r>
                              <w:tab/>
                            </w:r>
                          </w:p>
                          <w:p w:rsidR="007B20E2" w:rsidRDefault="007B20E2" w:rsidP="00095F16">
                            <w:pPr>
                              <w:pStyle w:val="NumberedBulletsKS2"/>
                              <w:numPr>
                                <w:ilvl w:val="0"/>
                                <w:numId w:val="5"/>
                              </w:numPr>
                              <w:rPr>
                                <w:u w:val="thick"/>
                              </w:rPr>
                            </w:pPr>
                            <w:r>
                              <w:t>Use a dictionary to define the term ‘democracy’.</w:t>
                            </w:r>
                          </w:p>
                          <w:tbl>
                            <w:tblPr>
                              <w:tblStyle w:val="TableGrid"/>
                              <w:tblW w:w="0" w:type="auto"/>
                              <w:tblInd w:w="70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0"/>
                            </w:tblGrid>
                            <w:tr w:rsidR="007B20E2" w:rsidTr="00095F16">
                              <w:tc>
                                <w:tcPr>
                                  <w:tcW w:w="10465" w:type="dxa"/>
                                </w:tcPr>
                                <w:p w:rsidR="007B20E2" w:rsidRDefault="007B20E2" w:rsidP="007B20E2">
                                  <w:pPr>
                                    <w:pStyle w:val="NumberedBulletsKS2"/>
                                    <w:ind w:left="0" w:firstLine="0"/>
                                  </w:pPr>
                                </w:p>
                              </w:tc>
                            </w:tr>
                          </w:tbl>
                          <w:p w:rsidR="007B20E2" w:rsidRDefault="007B20E2" w:rsidP="007B20E2">
                            <w:pPr>
                              <w:pStyle w:val="NumberedBulletsKS2"/>
                              <w:ind w:left="700" w:firstLine="0"/>
                              <w:rPr>
                                <w:u w:val="thick"/>
                              </w:rPr>
                            </w:pPr>
                            <w:r>
                              <w:tab/>
                            </w:r>
                          </w:p>
                          <w:p w:rsidR="00095F16" w:rsidRDefault="00095F16" w:rsidP="00095F16">
                            <w:pPr>
                              <w:pStyle w:val="ListParagraph"/>
                              <w:numPr>
                                <w:ilvl w:val="0"/>
                                <w:numId w:val="5"/>
                              </w:numPr>
                            </w:pPr>
                            <w:r>
                              <w:t>Why is the Parthenon dedicated to Athena?</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Default="007B20E2" w:rsidP="007B20E2">
                            <w:pPr>
                              <w:pStyle w:val="NumberedBulletsKS2"/>
                              <w:ind w:left="700" w:firstLine="0"/>
                              <w:rPr>
                                <w:u w:val="thi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E03D4" id="Text Box 17" o:spid="_x0000_s1037" type="#_x0000_t202" style="position:absolute;left:0;text-align:left;margin-left:.7pt;margin-top:-219.2pt;width:537.9pt;height:735.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" filled="f" stroked="f" strokeweight=".5pt">
                <v:textbox>
                  <w:txbxContent>
                    <w:p w:rsidR="007B20E2" w:rsidRDefault="007B20E2" w:rsidP="007B20E2">
                      <w:pPr>
                        <w:pStyle w:val="Heading1KS2"/>
                      </w:pPr>
                      <w:r>
                        <w:t>Questions</w:t>
                      </w:r>
                    </w:p>
                    <w:p w:rsidR="007B20E2" w:rsidRDefault="007B20E2" w:rsidP="00095F16">
                      <w:pPr>
                        <w:pStyle w:val="NumberedBulletsKS2"/>
                        <w:numPr>
                          <w:ilvl w:val="0"/>
                          <w:numId w:val="5"/>
                        </w:numPr>
                        <w:rPr>
                          <w:u w:val="thick"/>
                        </w:rPr>
                      </w:pPr>
                      <w:r>
                        <w:t>Why is Greece known as the ‘cradle of Western civilisation’?</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Pr="007B20E2" w:rsidRDefault="007B20E2" w:rsidP="007B20E2">
                            <w:pPr>
                              <w:pStyle w:val="NumberedBulletsKS2"/>
                              <w:ind w:left="0" w:firstLine="0"/>
                              <w:rPr>
                                <w:sz w:val="16"/>
                                <w:szCs w:val="16"/>
                              </w:rPr>
                            </w:pPr>
                          </w:p>
                        </w:tc>
                      </w:tr>
                    </w:tbl>
                    <w:p w:rsidR="007B20E2" w:rsidRDefault="007B20E2" w:rsidP="007B20E2">
                      <w:pPr>
                        <w:pStyle w:val="NumberedBulletsKS2"/>
                      </w:pPr>
                      <w:r>
                        <w:tab/>
                      </w:r>
                    </w:p>
                    <w:p w:rsidR="007B20E2" w:rsidRDefault="007B20E2" w:rsidP="00095F16">
                      <w:pPr>
                        <w:pStyle w:val="NumberedBulletsKS2"/>
                        <w:numPr>
                          <w:ilvl w:val="0"/>
                          <w:numId w:val="5"/>
                        </w:numPr>
                        <w:rPr>
                          <w:u w:val="thick"/>
                        </w:rPr>
                      </w:pPr>
                      <w:r>
                        <w:t>Use a dictionary to define the term ‘democracy’.</w:t>
                      </w:r>
                    </w:p>
                    <w:tbl>
                      <w:tblPr>
                        <w:tblStyle w:val="TableGrid"/>
                        <w:tblW w:w="0" w:type="auto"/>
                        <w:tblInd w:w="70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0"/>
                      </w:tblGrid>
                      <w:tr w:rsidR="007B20E2" w:rsidTr="00095F16">
                        <w:tc>
                          <w:tcPr>
                            <w:tcW w:w="10465" w:type="dxa"/>
                          </w:tcPr>
                          <w:p w:rsidR="007B20E2" w:rsidRDefault="007B20E2" w:rsidP="007B20E2">
                            <w:pPr>
                              <w:pStyle w:val="NumberedBulletsKS2"/>
                              <w:ind w:left="0" w:firstLine="0"/>
                            </w:pPr>
                          </w:p>
                        </w:tc>
                      </w:tr>
                    </w:tbl>
                    <w:p w:rsidR="007B20E2" w:rsidRDefault="007B20E2" w:rsidP="007B20E2">
                      <w:pPr>
                        <w:pStyle w:val="NumberedBulletsKS2"/>
                        <w:ind w:left="700" w:firstLine="0"/>
                        <w:rPr>
                          <w:u w:val="thick"/>
                        </w:rPr>
                      </w:pPr>
                      <w:r>
                        <w:tab/>
                      </w:r>
                    </w:p>
                    <w:p w:rsidR="00095F16" w:rsidRDefault="00095F16" w:rsidP="00095F16">
                      <w:pPr>
                        <w:pStyle w:val="ListParagraph"/>
                        <w:numPr>
                          <w:ilvl w:val="0"/>
                          <w:numId w:val="5"/>
                        </w:numPr>
                      </w:pPr>
                      <w:r>
                        <w:t>Why is the Parthenon dedicated to Athena?</w:t>
                      </w:r>
                    </w:p>
                    <w:tbl>
                      <w:tblPr>
                        <w:tblStyle w:val="TableGrid"/>
                        <w:tblW w:w="0" w:type="auto"/>
                        <w:tblInd w:w="700" w:type="dxa"/>
                        <w:tblLook w:val="04A0" w:firstRow="1" w:lastRow="0" w:firstColumn="1" w:lastColumn="0" w:noHBand="0" w:noVBand="1"/>
                      </w:tblPr>
                      <w:tblGrid>
                        <w:gridCol w:w="9760"/>
                      </w:tblGrid>
                      <w:tr w:rsidR="007B20E2" w:rsidTr="00095F16">
                        <w:tc>
                          <w:tcPr>
                            <w:tcW w:w="10465" w:type="dxa"/>
                            <w:tcBorders>
                              <w:top w:val="nil"/>
                              <w:left w:val="nil"/>
                              <w:right w:val="nil"/>
                            </w:tcBorders>
                          </w:tcPr>
                          <w:p w:rsidR="007B20E2" w:rsidRDefault="007B20E2" w:rsidP="007B20E2">
                            <w:pPr>
                              <w:pStyle w:val="NumberedBulletsKS2"/>
                              <w:ind w:left="0" w:firstLine="0"/>
                              <w:rPr>
                                <w:u w:val="thick"/>
                              </w:rPr>
                            </w:pPr>
                          </w:p>
                        </w:tc>
                      </w:tr>
                    </w:tbl>
                    <w:p w:rsidR="007B20E2" w:rsidRDefault="007B20E2" w:rsidP="007B20E2">
                      <w:pPr>
                        <w:pStyle w:val="NumberedBulletsKS2"/>
                        <w:ind w:left="700" w:firstLine="0"/>
                        <w:rPr>
                          <w:u w:val="thick"/>
                        </w:rPr>
                      </w:pPr>
                    </w:p>
                    <w:p w:rsidR="007B20E2" w:rsidRDefault="007B20E2" w:rsidP="007B20E2">
                      <w:pPr>
                        <w:pStyle w:val="NumberedBulletsKS2"/>
                        <w:ind w:left="700" w:firstLine="0"/>
                        <w:rPr>
                          <w:u w:val="thick"/>
                        </w:rPr>
                      </w:pPr>
                    </w:p>
                  </w:txbxContent>
                </v:textbox>
                <w10:wrap anchorx="margin"/>
              </v:shape>
            </w:pict>
          </mc:Fallback>
        </mc:AlternateContent>
      </w:r>
    </w:p>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Default="009E4127" w:rsidP="009E4127"/>
    <w:p w:rsidR="009E4127" w:rsidRDefault="009E4127" w:rsidP="009E4127"/>
    <w:p w:rsidR="00095F16" w:rsidRDefault="00095F16" w:rsidP="009E4127"/>
    <w:p w:rsidR="00B8626B" w:rsidRPr="009E4127" w:rsidRDefault="00B8626B" w:rsidP="007D31E9">
      <w:pPr>
        <w:suppressAutoHyphens w:val="0"/>
        <w:autoSpaceDE/>
        <w:autoSpaceDN/>
        <w:adjustRightInd/>
        <w:spacing w:after="0" w:line="240" w:lineRule="auto"/>
        <w:jc w:val="left"/>
        <w:textAlignment w:val="auto"/>
      </w:pPr>
      <w:bookmarkStart w:id="0" w:name="_GoBack"/>
      <w:bookmarkEnd w:id="0"/>
    </w:p>
    <w:sectPr w:rsidR="00B8626B" w:rsidRPr="009E4127" w:rsidSect="00B8626B">
      <w:headerReference w:type="default" r:id="rId14"/>
      <w:footerReference w:type="default" r:id="rId15"/>
      <w:pgSz w:w="11906" w:h="16838"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F04" w:rsidRDefault="00830F04" w:rsidP="00DD5720">
      <w:r>
        <w:separator/>
      </w:r>
    </w:p>
  </w:endnote>
  <w:endnote w:type="continuationSeparator" w:id="0">
    <w:p w:rsidR="00830F04" w:rsidRDefault="00830F04"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B5F027-6BAC-443C-8FF4-905CCE1D5133}"/>
    <w:embedBold r:id="rId2" w:fontKey="{26277713-CAD4-4B3A-A3D0-1CD79E76750D}"/>
  </w:font>
  <w:font w:name="Arial">
    <w:panose1 w:val="020B0604020202020204"/>
    <w:charset w:val="00"/>
    <w:family w:val="swiss"/>
    <w:pitch w:val="variable"/>
    <w:sig w:usb0="E0002EFF" w:usb1="C000785B" w:usb2="00000009" w:usb3="00000000" w:csb0="000001FF" w:csb1="00000000"/>
  </w:font>
  <w:font w:name="Twinkl">
    <w:altName w:val="Twinkl"/>
    <w:charset w:val="00"/>
    <w:family w:val="auto"/>
    <w:pitch w:val="variable"/>
    <w:sig w:usb0="A00000AF" w:usb1="5000205B" w:usb2="00000000" w:usb3="00000000" w:csb0="00000093" w:csb1="00000000"/>
    <w:embedRegular r:id="rId3" w:fontKey="{170B40B1-154A-49C8-8B5E-49A0F7F92BB9}"/>
    <w:embedBold r:id="rId4" w:fontKey="{6137093F-EF1E-4A50-BD65-82749979F1D9}"/>
    <w:embedItalic r:id="rId5" w:fontKey="{078E962E-51EC-4E02-B176-7EB90D270CF4}"/>
  </w:font>
  <w:font w:name="SimSun">
    <w:altName w:val="宋体"/>
    <w:panose1 w:val="02010600030101010101"/>
    <w:charset w:val="86"/>
    <w:family w:val="auto"/>
    <w:pitch w:val="variable"/>
    <w:sig w:usb0="00000003" w:usb1="288F0000" w:usb2="00000016" w:usb3="00000000" w:csb0="00040001" w:csb1="00000000"/>
  </w:font>
  <w:font w:name="Sassoon Infant Rg">
    <w:altName w:val="Opus Metronome Std"/>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Tuffy">
    <w:altName w:val="Cambria Math"/>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6" w:fontKey="{AFE4956A-5421-466B-AD41-038A8ED841D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27E" w:rsidRDefault="008C227E" w:rsidP="009E4127">
    <w:pPr>
      <w:pStyle w:val="Header"/>
    </w:pPr>
  </w:p>
  <w:p w:rsidR="00ED71A2" w:rsidRDefault="00ED71A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F47" w:rsidRDefault="00874F47" w:rsidP="009E4127">
    <w:pPr>
      <w:pStyle w:val="Header"/>
    </w:pPr>
  </w:p>
  <w:p w:rsidR="00874F47" w:rsidRDefault="00874F4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F47" w:rsidRDefault="00874F47" w:rsidP="009E4127">
    <w:pPr>
      <w:pStyle w:val="Header"/>
    </w:pPr>
  </w:p>
  <w:p w:rsidR="00874F47" w:rsidRDefault="00874F4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F47" w:rsidRDefault="00874F47" w:rsidP="009E4127">
    <w:pPr>
      <w:pStyle w:val="Header"/>
    </w:pPr>
  </w:p>
  <w:p w:rsidR="00874F47" w:rsidRDefault="00874F4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F04" w:rsidRDefault="00830F04" w:rsidP="00DD5720">
      <w:r>
        <w:separator/>
      </w:r>
    </w:p>
  </w:footnote>
  <w:footnote w:type="continuationSeparator" w:id="0">
    <w:p w:rsidR="00830F04" w:rsidRDefault="00830F04" w:rsidP="00DD57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81D" w:rsidRDefault="00B2381D">
    <w:pPr>
      <w:pStyle w:val="Header"/>
    </w:pPr>
    <w:r>
      <w:rPr>
        <w:noProof/>
      </w:rPr>
      <w:drawing>
        <wp:anchor distT="0" distB="0" distL="114300" distR="114300" simplePos="0" relativeHeight="251659264" behindDoc="1" locked="0" layoutInCell="1" allowOverlap="1" wp14:anchorId="1A1E42C0" wp14:editId="15F377A6">
          <wp:simplePos x="0" y="0"/>
          <wp:positionH relativeFrom="page">
            <wp:posOffset>5417</wp:posOffset>
          </wp:positionH>
          <wp:positionV relativeFrom="page">
            <wp:posOffset>0</wp:posOffset>
          </wp:positionV>
          <wp:extent cx="7549166" cy="1068302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dard Footer.jpg"/>
                  <pic:cNvPicPr/>
                </pic:nvPicPr>
                <pic:blipFill>
                  <a:blip r:embed="rId1">
                    <a:extLst>
                      <a:ext uri="{28A0092B-C50C-407E-A947-70E740481C1C}">
                        <a14:useLocalDpi xmlns:a14="http://schemas.microsoft.com/office/drawing/2010/main" val="0"/>
                      </a:ext>
                    </a:extLst>
                  </a:blip>
                  <a:stretch>
                    <a:fillRect/>
                  </a:stretch>
                </pic:blipFill>
                <pic:spPr>
                  <a:xfrm>
                    <a:off x="0" y="0"/>
                    <a:ext cx="7549166" cy="1068302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4F4" w:rsidRDefault="00B2381D">
    <w:pPr>
      <w:pStyle w:val="Header"/>
    </w:pPr>
    <w:r>
      <w:rPr>
        <w:noProof/>
      </w:rPr>
      <w:drawing>
        <wp:anchor distT="0" distB="0" distL="114300" distR="114300" simplePos="0" relativeHeight="251662336" behindDoc="1" locked="0" layoutInCell="1" allowOverlap="1" wp14:anchorId="6E36D259" wp14:editId="483082DD">
          <wp:simplePos x="0" y="0"/>
          <wp:positionH relativeFrom="page">
            <wp:posOffset>5417</wp:posOffset>
          </wp:positionH>
          <wp:positionV relativeFrom="page">
            <wp:posOffset>0</wp:posOffset>
          </wp:positionV>
          <wp:extent cx="7549166" cy="1068302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dard Footer.jpg"/>
                  <pic:cNvPicPr/>
                </pic:nvPicPr>
                <pic:blipFill>
                  <a:blip r:embed="rId1">
                    <a:extLst>
                      <a:ext uri="{28A0092B-C50C-407E-A947-70E740481C1C}">
                        <a14:useLocalDpi xmlns:a14="http://schemas.microsoft.com/office/drawing/2010/main" val="0"/>
                      </a:ext>
                    </a:extLst>
                  </a:blip>
                  <a:stretch>
                    <a:fillRect/>
                  </a:stretch>
                </pic:blipFill>
                <pic:spPr>
                  <a:xfrm>
                    <a:off x="0" y="0"/>
                    <a:ext cx="7549166" cy="106830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4F4" w:rsidRDefault="00B2381D">
    <w:pPr>
      <w:pStyle w:val="Header"/>
    </w:pPr>
    <w:r>
      <w:rPr>
        <w:noProof/>
      </w:rPr>
      <w:drawing>
        <wp:anchor distT="0" distB="0" distL="114300" distR="114300" simplePos="0" relativeHeight="251665408" behindDoc="1" locked="0" layoutInCell="1" allowOverlap="1" wp14:anchorId="5E108791" wp14:editId="3B2DA91B">
          <wp:simplePos x="0" y="0"/>
          <wp:positionH relativeFrom="page">
            <wp:posOffset>5417</wp:posOffset>
          </wp:positionH>
          <wp:positionV relativeFrom="page">
            <wp:posOffset>0</wp:posOffset>
          </wp:positionV>
          <wp:extent cx="7549166" cy="1068302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dard Footer.jpg"/>
                  <pic:cNvPicPr/>
                </pic:nvPicPr>
                <pic:blipFill>
                  <a:blip r:embed="rId1">
                    <a:extLst>
                      <a:ext uri="{28A0092B-C50C-407E-A947-70E740481C1C}">
                        <a14:useLocalDpi xmlns:a14="http://schemas.microsoft.com/office/drawing/2010/main" val="0"/>
                      </a:ext>
                    </a:extLst>
                  </a:blip>
                  <a:stretch>
                    <a:fillRect/>
                  </a:stretch>
                </pic:blipFill>
                <pic:spPr>
                  <a:xfrm>
                    <a:off x="0" y="0"/>
                    <a:ext cx="7549166" cy="1068302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4F4" w:rsidRDefault="00B2381D">
    <w:pPr>
      <w:pStyle w:val="Header"/>
    </w:pPr>
    <w:r>
      <w:rPr>
        <w:noProof/>
      </w:rPr>
      <w:drawing>
        <wp:anchor distT="0" distB="0" distL="114300" distR="114300" simplePos="0" relativeHeight="251668480" behindDoc="1" locked="0" layoutInCell="1" allowOverlap="1" wp14:anchorId="46F6ACC4" wp14:editId="004EAC5B">
          <wp:simplePos x="0" y="0"/>
          <wp:positionH relativeFrom="page">
            <wp:posOffset>5417</wp:posOffset>
          </wp:positionH>
          <wp:positionV relativeFrom="page">
            <wp:posOffset>0</wp:posOffset>
          </wp:positionV>
          <wp:extent cx="7549166" cy="1068302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dard Footer.jpg"/>
                  <pic:cNvPicPr/>
                </pic:nvPicPr>
                <pic:blipFill>
                  <a:blip r:embed="rId1">
                    <a:extLst>
                      <a:ext uri="{28A0092B-C50C-407E-A947-70E740481C1C}">
                        <a14:useLocalDpi xmlns:a14="http://schemas.microsoft.com/office/drawing/2010/main" val="0"/>
                      </a:ext>
                    </a:extLst>
                  </a:blip>
                  <a:stretch>
                    <a:fillRect/>
                  </a:stretch>
                </pic:blipFill>
                <pic:spPr>
                  <a:xfrm>
                    <a:off x="0" y="0"/>
                    <a:ext cx="7549166" cy="106830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5040FEA"/>
    <w:multiLevelType w:val="hybridMultilevel"/>
    <w:tmpl w:val="BF665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580098"/>
    <w:multiLevelType w:val="hybridMultilevel"/>
    <w:tmpl w:val="A9B27C50"/>
    <w:lvl w:ilvl="0" w:tplc="E9A88F2A">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3"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099002D"/>
    <w:multiLevelType w:val="hybridMultilevel"/>
    <w:tmpl w:val="A9B27C50"/>
    <w:lvl w:ilvl="0" w:tplc="E9A88F2A">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5" w15:restartNumberingAfterBreak="0">
    <w:nsid w:val="70C209AD"/>
    <w:multiLevelType w:val="hybridMultilevel"/>
    <w:tmpl w:val="8AAA0B32"/>
    <w:lvl w:ilvl="0" w:tplc="E9A88F2A">
      <w:start w:val="8"/>
      <w:numFmt w:val="decimal"/>
      <w:lvlText w:val="%1."/>
      <w:lvlJc w:val="left"/>
      <w:pPr>
        <w:ind w:left="700" w:hanging="360"/>
      </w:pPr>
      <w:rPr>
        <w:rFonts w:hint="default"/>
        <w:u w:val="none"/>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num w:numId="1">
    <w:abstractNumId w:val="0"/>
  </w:num>
  <w:num w:numId="2">
    <w:abstractNumId w:val="3"/>
  </w:num>
  <w:num w:numId="3">
    <w:abstractNumId w:val="2"/>
  </w:num>
  <w:num w:numId="4">
    <w:abstractNumId w:val="4"/>
  </w:num>
  <w:num w:numId="5">
    <w:abstractNumId w:val="5"/>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1D"/>
    <w:rsid w:val="00025835"/>
    <w:rsid w:val="0003405A"/>
    <w:rsid w:val="00067C79"/>
    <w:rsid w:val="00095F16"/>
    <w:rsid w:val="000F227B"/>
    <w:rsid w:val="000F793E"/>
    <w:rsid w:val="00147326"/>
    <w:rsid w:val="00173124"/>
    <w:rsid w:val="00190479"/>
    <w:rsid w:val="001A77E0"/>
    <w:rsid w:val="001B7D7D"/>
    <w:rsid w:val="001E2157"/>
    <w:rsid w:val="00254D95"/>
    <w:rsid w:val="002E7A6A"/>
    <w:rsid w:val="003118CF"/>
    <w:rsid w:val="00326698"/>
    <w:rsid w:val="00344899"/>
    <w:rsid w:val="00390382"/>
    <w:rsid w:val="003A6A65"/>
    <w:rsid w:val="003C0267"/>
    <w:rsid w:val="003E0D1D"/>
    <w:rsid w:val="003F37BD"/>
    <w:rsid w:val="00411653"/>
    <w:rsid w:val="00412284"/>
    <w:rsid w:val="004E5017"/>
    <w:rsid w:val="004F0EE8"/>
    <w:rsid w:val="005144BA"/>
    <w:rsid w:val="00522CBD"/>
    <w:rsid w:val="00553E0E"/>
    <w:rsid w:val="005A3494"/>
    <w:rsid w:val="005C4467"/>
    <w:rsid w:val="005D1993"/>
    <w:rsid w:val="00601AF5"/>
    <w:rsid w:val="00633A95"/>
    <w:rsid w:val="00696A35"/>
    <w:rsid w:val="006D108B"/>
    <w:rsid w:val="00763739"/>
    <w:rsid w:val="007B20E2"/>
    <w:rsid w:val="007D31E9"/>
    <w:rsid w:val="00830F04"/>
    <w:rsid w:val="00872C5C"/>
    <w:rsid w:val="00874EB6"/>
    <w:rsid w:val="00874F47"/>
    <w:rsid w:val="00886FE1"/>
    <w:rsid w:val="008C138D"/>
    <w:rsid w:val="008C227E"/>
    <w:rsid w:val="0098564A"/>
    <w:rsid w:val="0099473A"/>
    <w:rsid w:val="009C47B0"/>
    <w:rsid w:val="009D6608"/>
    <w:rsid w:val="009E4127"/>
    <w:rsid w:val="009F5EEC"/>
    <w:rsid w:val="00A00327"/>
    <w:rsid w:val="00A11D3D"/>
    <w:rsid w:val="00A33B93"/>
    <w:rsid w:val="00A72ECB"/>
    <w:rsid w:val="00AC3604"/>
    <w:rsid w:val="00B2381D"/>
    <w:rsid w:val="00B8626B"/>
    <w:rsid w:val="00B922CE"/>
    <w:rsid w:val="00CA3011"/>
    <w:rsid w:val="00CC0F47"/>
    <w:rsid w:val="00CE75AA"/>
    <w:rsid w:val="00CF1F0E"/>
    <w:rsid w:val="00CF513F"/>
    <w:rsid w:val="00D1556F"/>
    <w:rsid w:val="00D804F4"/>
    <w:rsid w:val="00D90104"/>
    <w:rsid w:val="00DD5720"/>
    <w:rsid w:val="00E1404D"/>
    <w:rsid w:val="00E1443E"/>
    <w:rsid w:val="00E376AA"/>
    <w:rsid w:val="00E62A7F"/>
    <w:rsid w:val="00E75CC9"/>
    <w:rsid w:val="00EB6D1C"/>
    <w:rsid w:val="00ED71A2"/>
    <w:rsid w:val="00F376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0EB65"/>
  <w15:chartTrackingRefBased/>
  <w15:docId w15:val="{0493FA24-7DE5-489B-8F62-3D679DE4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KS2BodyCopyKS2">
    <w:name w:val="KS2 Body Copy (KS2)"/>
    <w:basedOn w:val="Normal"/>
    <w:uiPriority w:val="99"/>
    <w:rsid w:val="002E7A6A"/>
    <w:pPr>
      <w:spacing w:after="170" w:line="360" w:lineRule="atLeast"/>
    </w:pPr>
    <w:rPr>
      <w:color w:val="131312"/>
    </w:rPr>
  </w:style>
  <w:style w:type="paragraph" w:customStyle="1" w:styleId="Heading1KS2">
    <w:name w:val="Heading 1 (KS2)"/>
    <w:basedOn w:val="Normal"/>
    <w:uiPriority w:val="99"/>
    <w:rsid w:val="002E7A6A"/>
    <w:pPr>
      <w:spacing w:after="170" w:line="288" w:lineRule="auto"/>
      <w:jc w:val="center"/>
    </w:pPr>
    <w:rPr>
      <w:b/>
      <w:bCs/>
      <w:color w:val="131312"/>
      <w:sz w:val="66"/>
      <w:szCs w:val="66"/>
    </w:rPr>
  </w:style>
  <w:style w:type="paragraph" w:customStyle="1" w:styleId="NumberedBulletsKS2">
    <w:name w:val="Numbered Bullets (KS2)"/>
    <w:basedOn w:val="Normal"/>
    <w:uiPriority w:val="99"/>
    <w:rsid w:val="007B20E2"/>
    <w:pPr>
      <w:spacing w:after="170" w:line="360" w:lineRule="atLeast"/>
      <w:ind w:left="510" w:hanging="170"/>
      <w:jc w:val="left"/>
    </w:pPr>
    <w:rPr>
      <w:color w:val="131312"/>
    </w:rPr>
  </w:style>
  <w:style w:type="table" w:styleId="TableGrid">
    <w:name w:val="Table Grid"/>
    <w:basedOn w:val="TableNormal"/>
    <w:uiPriority w:val="99"/>
    <w:rsid w:val="007B2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Z:\%23Action%20Templates\General\Activity%20Sheet%20Template\%23Word\Multipage%20-%20Unlinked%20Footers\Blank\Portrait\Activity%20Sheet%20Template%20Portrait%204%20Pag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79E60-B4D6-4E60-991A-8F3D89CBF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Portrait 4 Page</Template>
  <TotalTime>1</TotalTime>
  <Pages>4</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Harris</dc:creator>
  <cp:keywords/>
  <dc:description/>
  <cp:lastModifiedBy>Neil Wallace</cp:lastModifiedBy>
  <cp:revision>2</cp:revision>
  <cp:lastPrinted>2014-02-20T09:55:00Z</cp:lastPrinted>
  <dcterms:created xsi:type="dcterms:W3CDTF">2020-09-04T10:25:00Z</dcterms:created>
  <dcterms:modified xsi:type="dcterms:W3CDTF">2020-09-04T10:25:00Z</dcterms:modified>
</cp:coreProperties>
</file>